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2390"/>
        <w:gridCol w:w="952"/>
        <w:gridCol w:w="3015"/>
        <w:gridCol w:w="885"/>
        <w:gridCol w:w="2838"/>
      </w:tblGrid>
      <w:tr w:rsidR="00B11565" w:rsidRPr="0063560D" w14:paraId="1DE2E13D" w14:textId="77777777" w:rsidTr="00B11565">
        <w:trPr>
          <w:trHeight w:val="1841"/>
        </w:trPr>
        <w:tc>
          <w:tcPr>
            <w:tcW w:w="2391" w:type="dxa"/>
            <w:vMerge w:val="restart"/>
            <w:shd w:val="clear" w:color="auto" w:fill="auto"/>
            <w:tcMar>
              <w:top w:w="0" w:type="dxa"/>
            </w:tcMar>
          </w:tcPr>
          <w:p w14:paraId="2561CDA8" w14:textId="22502470" w:rsidR="00B11565" w:rsidRPr="0063560D" w:rsidRDefault="00B11565" w:rsidP="00EC5286">
            <w:pPr>
              <w:rPr>
                <w:color w:val="4F81BD" w:themeColor="accent1"/>
              </w:rPr>
            </w:pPr>
            <w:bookmarkStart w:id="0" w:name="_GoBack"/>
            <w:bookmarkEnd w:id="0"/>
            <w:r>
              <w:rPr>
                <w:noProof/>
                <w:color w:val="4F81BD" w:themeColor="accent1"/>
                <w:lang w:val="en-GB" w:eastAsia="en-GB"/>
              </w:rPr>
              <w:drawing>
                <wp:inline distT="0" distB="0" distL="0" distR="0" wp14:anchorId="7792ABA9" wp14:editId="68BA5494">
                  <wp:extent cx="1364926" cy="1971675"/>
                  <wp:effectExtent l="0" t="0" r="698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ynwald_Logo_Outline_RGB_BLUE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4926" cy="1971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19" w:type="dxa"/>
            <w:gridSpan w:val="4"/>
            <w:shd w:val="clear" w:color="auto" w:fill="auto"/>
          </w:tcPr>
          <w:sdt>
            <w:sdtPr>
              <w:rPr>
                <w:color w:val="4F81BD" w:themeColor="accent1"/>
              </w:rPr>
              <w:alias w:val="Title"/>
              <w:tag w:val=""/>
              <w:id w:val="-207023024"/>
              <w:placeholder>
                <w:docPart w:val="2E61C950851F46F898AEA7CB3D9C74AD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6B5A9316" w14:textId="77777777" w:rsidR="00B11565" w:rsidRDefault="00B11565" w:rsidP="00EC5286">
                <w:pPr>
                  <w:pStyle w:val="Heading1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  <w:lang w:val="en-GB"/>
                  </w:rPr>
                  <w:t>NOTIFICATION OF SALES</w:t>
                </w:r>
              </w:p>
            </w:sdtContent>
          </w:sdt>
          <w:p w14:paraId="71A5A736" w14:textId="77777777" w:rsidR="00B11565" w:rsidRDefault="00B11565" w:rsidP="00B11565">
            <w:pPr>
              <w:pStyle w:val="Right-alignedtext"/>
              <w:rPr>
                <w:color w:val="4F81BD" w:themeColor="accent1"/>
              </w:rPr>
            </w:pPr>
          </w:p>
          <w:p w14:paraId="7B0CA478" w14:textId="77777777" w:rsidR="00B11565" w:rsidRDefault="00B11565" w:rsidP="00B11565">
            <w:pPr>
              <w:pStyle w:val="Right-alignedtext"/>
              <w:rPr>
                <w:color w:val="4F81BD" w:themeColor="accent1"/>
              </w:rPr>
            </w:pPr>
          </w:p>
          <w:p w14:paraId="2F0E9857" w14:textId="77777777" w:rsidR="00B11565" w:rsidRDefault="00B11565" w:rsidP="00B11565">
            <w:pPr>
              <w:pStyle w:val="Right-alignedtext"/>
              <w:rPr>
                <w:color w:val="4F81BD" w:themeColor="accent1"/>
              </w:rPr>
            </w:pPr>
          </w:p>
          <w:p w14:paraId="4232FD6A" w14:textId="158799DB" w:rsidR="00B11565" w:rsidRPr="0063560D" w:rsidRDefault="00B11565" w:rsidP="00B11565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 xml:space="preserve">Date: </w:t>
            </w:r>
            <w:sdt>
              <w:sdtPr>
                <w:rPr>
                  <w:color w:val="4F81BD" w:themeColor="accent1"/>
                </w:rPr>
                <w:alias w:val="Date"/>
                <w:tag w:val="Date"/>
                <w:id w:val="1328609071"/>
                <w:placeholder>
                  <w:docPart w:val="9802CE7198D7444E8B4BD633306D37DB"/>
                </w:placeholder>
                <w:date w:fullDate="2021-05-28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5C7A56">
                  <w:rPr>
                    <w:color w:val="4F81BD" w:themeColor="accent1"/>
                  </w:rPr>
                  <w:t>May 28, 2021</w:t>
                </w:r>
              </w:sdtContent>
            </w:sdt>
          </w:p>
          <w:p w14:paraId="341B7EF9" w14:textId="77777777" w:rsidR="00B11565" w:rsidRPr="00B11565" w:rsidRDefault="00B11565" w:rsidP="00B11565"/>
        </w:tc>
      </w:tr>
      <w:tr w:rsidR="00B11565" w:rsidRPr="003F4F29" w14:paraId="297F922A" w14:textId="77777777" w:rsidTr="00B11565">
        <w:trPr>
          <w:trHeight w:val="1155"/>
        </w:trPr>
        <w:tc>
          <w:tcPr>
            <w:tcW w:w="2391" w:type="dxa"/>
            <w:vMerge/>
            <w:shd w:val="clear" w:color="auto" w:fill="auto"/>
            <w:tcMar>
              <w:top w:w="0" w:type="dxa"/>
            </w:tcMar>
          </w:tcPr>
          <w:p w14:paraId="7849B32B" w14:textId="77777777" w:rsidR="00B11565" w:rsidRPr="0063560D" w:rsidRDefault="00B11565" w:rsidP="00EC5286">
            <w:pPr>
              <w:rPr>
                <w:color w:val="4F81BD" w:themeColor="accent1"/>
              </w:rPr>
            </w:pPr>
          </w:p>
        </w:tc>
        <w:tc>
          <w:tcPr>
            <w:tcW w:w="985" w:type="dxa"/>
            <w:shd w:val="clear" w:color="auto" w:fill="auto"/>
          </w:tcPr>
          <w:p w14:paraId="3E6B60B2" w14:textId="77777777" w:rsidR="00B11565" w:rsidRPr="0063560D" w:rsidRDefault="00B11565" w:rsidP="00EC5286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From</w:t>
            </w:r>
          </w:p>
        </w:tc>
        <w:tc>
          <w:tcPr>
            <w:tcW w:w="3200" w:type="dxa"/>
            <w:shd w:val="clear" w:color="auto" w:fill="auto"/>
          </w:tcPr>
          <w:p w14:paraId="3869720B" w14:textId="77777777" w:rsidR="00B11565" w:rsidRPr="00B11565" w:rsidRDefault="00B11565" w:rsidP="00EC5286">
            <w:pPr>
              <w:pStyle w:val="Right-alignedtext"/>
              <w:rPr>
                <w:color w:val="4F81BD" w:themeColor="accent1"/>
                <w:sz w:val="18"/>
              </w:rPr>
            </w:pPr>
            <w:r w:rsidRPr="00B11565">
              <w:rPr>
                <w:color w:val="4F81BD" w:themeColor="accent1"/>
                <w:sz w:val="18"/>
              </w:rPr>
              <w:t>Office of the Clerk of Tynwald</w:t>
            </w:r>
          </w:p>
          <w:p w14:paraId="4048E09F" w14:textId="77777777" w:rsidR="00B11565" w:rsidRPr="00B11565" w:rsidRDefault="00B11565" w:rsidP="00EC5286">
            <w:pPr>
              <w:pStyle w:val="Right-alignedtext"/>
              <w:rPr>
                <w:color w:val="4F81BD" w:themeColor="accent1"/>
                <w:sz w:val="18"/>
              </w:rPr>
            </w:pPr>
            <w:r w:rsidRPr="00B11565">
              <w:rPr>
                <w:color w:val="4F81BD" w:themeColor="accent1"/>
                <w:sz w:val="18"/>
              </w:rPr>
              <w:t>Legislative Buildings</w:t>
            </w:r>
          </w:p>
          <w:p w14:paraId="46DDF852" w14:textId="77777777" w:rsidR="00B11565" w:rsidRPr="00B11565" w:rsidRDefault="00B11565" w:rsidP="00EC5286">
            <w:pPr>
              <w:pStyle w:val="Right-alignedtext"/>
              <w:rPr>
                <w:color w:val="4F81BD" w:themeColor="accent1"/>
                <w:sz w:val="18"/>
              </w:rPr>
            </w:pPr>
            <w:r w:rsidRPr="00B11565">
              <w:rPr>
                <w:color w:val="4F81BD" w:themeColor="accent1"/>
                <w:sz w:val="18"/>
              </w:rPr>
              <w:t>Finch Road</w:t>
            </w:r>
          </w:p>
          <w:p w14:paraId="4C8C4358" w14:textId="77777777" w:rsidR="00B11565" w:rsidRPr="00B11565" w:rsidRDefault="00B11565" w:rsidP="00EC5286">
            <w:pPr>
              <w:pStyle w:val="Right-alignedtext"/>
              <w:rPr>
                <w:color w:val="4F81BD" w:themeColor="accent1"/>
                <w:sz w:val="18"/>
              </w:rPr>
            </w:pPr>
            <w:r w:rsidRPr="00B11565">
              <w:rPr>
                <w:color w:val="4F81BD" w:themeColor="accent1"/>
                <w:sz w:val="18"/>
              </w:rPr>
              <w:t>Douglas, Isle of Man</w:t>
            </w:r>
          </w:p>
          <w:p w14:paraId="3C0073D7" w14:textId="77777777" w:rsidR="00B11565" w:rsidRPr="006444FE" w:rsidRDefault="00B11565" w:rsidP="00EC5286">
            <w:pPr>
              <w:pStyle w:val="Right-alignedtext"/>
              <w:rPr>
                <w:color w:val="4F81BD" w:themeColor="accent1"/>
                <w:sz w:val="20"/>
              </w:rPr>
            </w:pPr>
            <w:r w:rsidRPr="00B11565">
              <w:rPr>
                <w:color w:val="4F81BD" w:themeColor="accent1"/>
                <w:sz w:val="18"/>
              </w:rPr>
              <w:t>IM1 3PW</w:t>
            </w:r>
          </w:p>
          <w:p w14:paraId="7868D605" w14:textId="77777777" w:rsidR="00B11565" w:rsidRPr="0063560D" w:rsidRDefault="00B11565" w:rsidP="00EC5286">
            <w:pPr>
              <w:pStyle w:val="Right-alignedtext"/>
              <w:rPr>
                <w:color w:val="4F81BD" w:themeColor="accent1"/>
              </w:rPr>
            </w:pPr>
          </w:p>
        </w:tc>
        <w:tc>
          <w:tcPr>
            <w:tcW w:w="932" w:type="dxa"/>
            <w:shd w:val="clear" w:color="auto" w:fill="auto"/>
          </w:tcPr>
          <w:p w14:paraId="68E772A1" w14:textId="77777777" w:rsidR="00B11565" w:rsidRPr="0063560D" w:rsidRDefault="00B11565" w:rsidP="00EC5286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To</w:t>
            </w:r>
          </w:p>
        </w:tc>
        <w:tc>
          <w:tcPr>
            <w:tcW w:w="2802" w:type="dxa"/>
            <w:shd w:val="clear" w:color="auto" w:fill="auto"/>
          </w:tcPr>
          <w:p w14:paraId="12256B39" w14:textId="614E5747" w:rsidR="00B11565" w:rsidRPr="006444FE" w:rsidRDefault="00043F4F" w:rsidP="00EC5286">
            <w:pPr>
              <w:pStyle w:val="Heading2"/>
              <w:jc w:val="right"/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0"/>
                <w:szCs w:val="16"/>
              </w:rPr>
            </w:pPr>
            <w:r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0"/>
                <w:szCs w:val="16"/>
              </w:rPr>
              <w:t>Mandy</w:t>
            </w:r>
            <w:r w:rsidR="00B11565" w:rsidRPr="006444FE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0"/>
                <w:szCs w:val="16"/>
              </w:rPr>
              <w:t xml:space="preserve"> Harvey</w:t>
            </w:r>
          </w:p>
          <w:p w14:paraId="408F304A" w14:textId="77777777" w:rsidR="00B11565" w:rsidRPr="006444FE" w:rsidRDefault="00B11565" w:rsidP="00EC5286">
            <w:pPr>
              <w:pStyle w:val="Heading2"/>
              <w:jc w:val="right"/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0"/>
                <w:szCs w:val="16"/>
              </w:rPr>
            </w:pPr>
            <w:r w:rsidRPr="006444FE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0"/>
                <w:szCs w:val="16"/>
              </w:rPr>
              <w:t>Ballamilghyn Villa</w:t>
            </w:r>
          </w:p>
          <w:p w14:paraId="503C64C4" w14:textId="77777777" w:rsidR="00B11565" w:rsidRPr="006444FE" w:rsidRDefault="00B11565" w:rsidP="00EC5286">
            <w:pPr>
              <w:pStyle w:val="Heading2"/>
              <w:jc w:val="right"/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0"/>
                <w:szCs w:val="16"/>
              </w:rPr>
            </w:pPr>
            <w:r w:rsidRPr="006444FE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0"/>
                <w:szCs w:val="16"/>
              </w:rPr>
              <w:t>Baldoon Road</w:t>
            </w:r>
          </w:p>
          <w:p w14:paraId="37F2A3E5" w14:textId="77777777" w:rsidR="00B11565" w:rsidRPr="006444FE" w:rsidRDefault="00B11565" w:rsidP="00EC5286">
            <w:pPr>
              <w:pStyle w:val="Right-alignedtext"/>
              <w:rPr>
                <w:b/>
                <w:color w:val="4F81BD" w:themeColor="accent1"/>
                <w:sz w:val="20"/>
              </w:rPr>
            </w:pPr>
            <w:r w:rsidRPr="006444FE">
              <w:rPr>
                <w:b/>
                <w:color w:val="4F81BD" w:themeColor="accent1"/>
                <w:sz w:val="20"/>
              </w:rPr>
              <w:t xml:space="preserve">Laxey </w:t>
            </w:r>
          </w:p>
          <w:p w14:paraId="7479E7C8" w14:textId="77777777" w:rsidR="00B11565" w:rsidRDefault="00B11565" w:rsidP="00EC5286">
            <w:pPr>
              <w:pStyle w:val="Right-alignedtext"/>
              <w:rPr>
                <w:b/>
                <w:color w:val="4F81BD" w:themeColor="accent1"/>
                <w:sz w:val="20"/>
              </w:rPr>
            </w:pPr>
            <w:r w:rsidRPr="006444FE">
              <w:rPr>
                <w:b/>
                <w:color w:val="4F81BD" w:themeColor="accent1"/>
                <w:sz w:val="20"/>
              </w:rPr>
              <w:t>IM4 7NA</w:t>
            </w:r>
          </w:p>
          <w:p w14:paraId="72866939" w14:textId="5B44E66A" w:rsidR="009660A5" w:rsidRPr="009660A5" w:rsidRDefault="009660A5" w:rsidP="009660A5">
            <w:pPr>
              <w:pStyle w:val="Right-alignedtext"/>
              <w:rPr>
                <w:color w:val="4F81BD" w:themeColor="accent1"/>
              </w:rPr>
            </w:pPr>
            <w:r w:rsidRPr="009660A5">
              <w:rPr>
                <w:color w:val="4F81BD" w:themeColor="accent1"/>
                <w:sz w:val="20"/>
              </w:rPr>
              <w:t>mandyharvey@suremail.im</w:t>
            </w:r>
          </w:p>
        </w:tc>
      </w:tr>
    </w:tbl>
    <w:p w14:paraId="1E1722A9" w14:textId="77777777" w:rsidR="00CC6041" w:rsidRPr="0063560D" w:rsidRDefault="00CC6041" w:rsidP="00CC6041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54"/>
        <w:gridCol w:w="1257"/>
        <w:gridCol w:w="1613"/>
        <w:gridCol w:w="1346"/>
        <w:gridCol w:w="2973"/>
        <w:gridCol w:w="1437"/>
      </w:tblGrid>
      <w:tr w:rsidR="00AF6106" w:rsidRPr="0063560D" w14:paraId="61568317" w14:textId="77777777" w:rsidTr="00AF6106">
        <w:trPr>
          <w:cantSplit/>
          <w:trHeight w:val="216"/>
        </w:trPr>
        <w:tc>
          <w:tcPr>
            <w:tcW w:w="145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8997938" w14:textId="77777777" w:rsidR="00CC6041" w:rsidRPr="00F23482" w:rsidRDefault="00CC6041" w:rsidP="00EC5286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Supplier Details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2CC52A7" w14:textId="77777777" w:rsidR="00CC6041" w:rsidRPr="00F23482" w:rsidRDefault="00CC6041" w:rsidP="00EC5286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638BAD81" w14:textId="77777777" w:rsidR="00CC6041" w:rsidRPr="00F23482" w:rsidRDefault="00CC6041" w:rsidP="00EC5286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008C09BB" w14:textId="77777777" w:rsidR="00CC6041" w:rsidRPr="00F23482" w:rsidRDefault="00CC6041" w:rsidP="00EC5286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175DF293" w14:textId="77777777" w:rsidR="00CC6041" w:rsidRPr="00F23482" w:rsidRDefault="00CC6041" w:rsidP="00EC5286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Sales Period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0A2FA841" w14:textId="77777777" w:rsidR="00CC6041" w:rsidRPr="00F23482" w:rsidRDefault="00CC6041" w:rsidP="00EC5286">
            <w:pPr>
              <w:pStyle w:val="Heading2"/>
              <w:rPr>
                <w:b/>
                <w:color w:val="4F81BD" w:themeColor="accent1"/>
              </w:rPr>
            </w:pPr>
          </w:p>
        </w:tc>
      </w:tr>
      <w:tr w:rsidR="00CC6041" w:rsidRPr="0063560D" w14:paraId="25B9D40E" w14:textId="77777777" w:rsidTr="00AF6106">
        <w:trPr>
          <w:cantSplit/>
          <w:trHeight w:val="471"/>
        </w:trPr>
        <w:tc>
          <w:tcPr>
            <w:tcW w:w="567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EEFF7C3" w14:textId="2FCD8BA2" w:rsidR="00CC6041" w:rsidRPr="006444FE" w:rsidRDefault="00043F4F" w:rsidP="00EC5286">
            <w:pPr>
              <w:rPr>
                <w:color w:val="1F497D" w:themeColor="text2"/>
              </w:rPr>
            </w:pPr>
            <w:r>
              <w:rPr>
                <w:color w:val="1F497D" w:themeColor="text2"/>
                <w:sz w:val="28"/>
              </w:rPr>
              <w:t>Snuggles</w:t>
            </w:r>
          </w:p>
        </w:tc>
        <w:tc>
          <w:tcPr>
            <w:tcW w:w="441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700D35F" w14:textId="25D8F278" w:rsidR="00CC6041" w:rsidRPr="006444FE" w:rsidRDefault="00AF6106" w:rsidP="005C7A56">
            <w:pPr>
              <w:rPr>
                <w:color w:val="1F497D" w:themeColor="text2"/>
                <w:sz w:val="22"/>
              </w:rPr>
            </w:pPr>
            <w:r>
              <w:rPr>
                <w:color w:val="1F497D" w:themeColor="text2"/>
                <w:sz w:val="22"/>
              </w:rPr>
              <w:t xml:space="preserve">2020 </w:t>
            </w:r>
            <w:r w:rsidR="005C7A56">
              <w:rPr>
                <w:color w:val="1F497D" w:themeColor="text2"/>
                <w:sz w:val="22"/>
              </w:rPr>
              <w:t>/ 2021</w:t>
            </w:r>
          </w:p>
        </w:tc>
      </w:tr>
    </w:tbl>
    <w:p w14:paraId="6508F02E" w14:textId="77777777" w:rsidR="00CC6041" w:rsidRPr="0063560D" w:rsidRDefault="00CC6041" w:rsidP="00CC6041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40" w:firstRow="0" w:lastRow="1" w:firstColumn="0" w:lastColumn="0" w:noHBand="0" w:noVBand="0"/>
      </w:tblPr>
      <w:tblGrid>
        <w:gridCol w:w="946"/>
        <w:gridCol w:w="4404"/>
        <w:gridCol w:w="1612"/>
        <w:gridCol w:w="1647"/>
        <w:gridCol w:w="1471"/>
      </w:tblGrid>
      <w:tr w:rsidR="00CC6041" w:rsidRPr="00705A76" w14:paraId="3229277D" w14:textId="77777777" w:rsidTr="003B4AFD">
        <w:trPr>
          <w:cantSplit/>
          <w:trHeight w:val="216"/>
        </w:trPr>
        <w:tc>
          <w:tcPr>
            <w:tcW w:w="965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22F2FF69" w14:textId="77777777" w:rsidR="00CC6041" w:rsidRPr="00705A76" w:rsidRDefault="00CC6041" w:rsidP="00EC5286">
            <w:pPr>
              <w:pStyle w:val="Heading2"/>
              <w:rPr>
                <w:b/>
                <w:color w:val="1F497D" w:themeColor="text2"/>
              </w:rPr>
            </w:pPr>
            <w:r w:rsidRPr="00705A76">
              <w:rPr>
                <w:b/>
                <w:color w:val="1F497D" w:themeColor="text2"/>
              </w:rPr>
              <w:t>Qty</w:t>
            </w:r>
          </w:p>
        </w:tc>
        <w:tc>
          <w:tcPr>
            <w:tcW w:w="454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5F3D2BCB" w14:textId="77777777" w:rsidR="00CC6041" w:rsidRPr="00705A76" w:rsidRDefault="00CC6041" w:rsidP="00EC5286">
            <w:pPr>
              <w:pStyle w:val="Heading2"/>
              <w:rPr>
                <w:b/>
                <w:color w:val="1F497D" w:themeColor="text2"/>
              </w:rPr>
            </w:pPr>
            <w:r w:rsidRPr="00705A76">
              <w:rPr>
                <w:b/>
                <w:color w:val="1F497D" w:themeColor="text2"/>
              </w:rPr>
              <w:t>Description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8C603FB" w14:textId="77777777" w:rsidR="00CC6041" w:rsidRPr="00705A76" w:rsidRDefault="00CC6041" w:rsidP="003B4AFD">
            <w:pPr>
              <w:pStyle w:val="Heading2"/>
              <w:rPr>
                <w:b/>
                <w:color w:val="1F497D" w:themeColor="text2"/>
              </w:rPr>
            </w:pPr>
            <w:r w:rsidRPr="00705A76">
              <w:rPr>
                <w:b/>
                <w:color w:val="1F497D" w:themeColor="text2"/>
              </w:rPr>
              <w:t>Sale Price</w:t>
            </w:r>
            <w:r>
              <w:rPr>
                <w:b/>
                <w:color w:val="1F497D" w:themeColor="text2"/>
              </w:rPr>
              <w:t xml:space="preserve"> (£)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6F9389F9" w14:textId="1D21EDA9" w:rsidR="00CC6041" w:rsidRPr="00705A76" w:rsidRDefault="003B4AFD" w:rsidP="003B4AFD">
            <w:pPr>
              <w:pStyle w:val="Heading2"/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>Line Total (£)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151375AB" w14:textId="77777777" w:rsidR="003B4AFD" w:rsidRPr="003B4AFD" w:rsidRDefault="00B11565" w:rsidP="003B4AFD">
            <w:pPr>
              <w:pStyle w:val="Heading2"/>
              <w:rPr>
                <w:b/>
                <w:i/>
                <w:color w:val="B8CCE4" w:themeColor="accent1" w:themeTint="66"/>
              </w:rPr>
            </w:pPr>
            <w:r w:rsidRPr="003B4AFD">
              <w:rPr>
                <w:b/>
                <w:i/>
                <w:color w:val="B8CCE4" w:themeColor="accent1" w:themeTint="66"/>
              </w:rPr>
              <w:t>Commission</w:t>
            </w:r>
          </w:p>
          <w:p w14:paraId="0A2114D7" w14:textId="2695D81F" w:rsidR="00CC6041" w:rsidRPr="003B4AFD" w:rsidRDefault="00B11565" w:rsidP="003B4AFD">
            <w:pPr>
              <w:pStyle w:val="Heading2"/>
              <w:rPr>
                <w:b/>
                <w:i/>
                <w:color w:val="B8CCE4" w:themeColor="accent1" w:themeTint="66"/>
              </w:rPr>
            </w:pPr>
            <w:r w:rsidRPr="003B4AFD">
              <w:rPr>
                <w:b/>
                <w:i/>
                <w:color w:val="B8CCE4" w:themeColor="accent1" w:themeTint="66"/>
              </w:rPr>
              <w:t xml:space="preserve"> at 20%</w:t>
            </w:r>
          </w:p>
        </w:tc>
      </w:tr>
      <w:tr w:rsidR="00CC6041" w:rsidRPr="00705A76" w14:paraId="1375FD52" w14:textId="77777777" w:rsidTr="00EC5286">
        <w:trPr>
          <w:cantSplit/>
          <w:trHeight w:val="216"/>
        </w:trPr>
        <w:tc>
          <w:tcPr>
            <w:tcW w:w="96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6FDCC6C4" w14:textId="77777777" w:rsidR="00CC6041" w:rsidRPr="00B11565" w:rsidRDefault="00CC6041" w:rsidP="00EC5286">
            <w:pPr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</w:pPr>
            <w:r w:rsidRPr="00B11565"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>1</w:t>
            </w:r>
          </w:p>
        </w:tc>
        <w:tc>
          <w:tcPr>
            <w:tcW w:w="4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03C23DAD" w14:textId="5C4E8D3A" w:rsidR="00CC6041" w:rsidRPr="00B11565" w:rsidRDefault="00AF6106" w:rsidP="00EC5286">
            <w:pPr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>Scarf</w:t>
            </w:r>
          </w:p>
        </w:tc>
        <w:tc>
          <w:tcPr>
            <w:tcW w:w="16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bottom"/>
          </w:tcPr>
          <w:p w14:paraId="4DC4BBB0" w14:textId="3014C0C7" w:rsidR="00CC6041" w:rsidRPr="00B11565" w:rsidRDefault="00AF6106" w:rsidP="00EC5286">
            <w:pPr>
              <w:pStyle w:val="Right-alignedtext"/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>25.00</w:t>
            </w:r>
          </w:p>
        </w:tc>
        <w:tc>
          <w:tcPr>
            <w:tcW w:w="167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611E5D" w14:textId="5C9593FD" w:rsidR="00CC6041" w:rsidRPr="00705A76" w:rsidRDefault="00AF6106" w:rsidP="00EC5286">
            <w:pPr>
              <w:pStyle w:val="Right-alignedtext"/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>25.00</w:t>
            </w:r>
          </w:p>
        </w:tc>
        <w:tc>
          <w:tcPr>
            <w:tcW w:w="14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1BD69DF2" w14:textId="594BD071" w:rsidR="00CC6041" w:rsidRPr="005C7A56" w:rsidRDefault="005C7A56" w:rsidP="00EC5286">
            <w:pPr>
              <w:pStyle w:val="Right-alignedtext"/>
              <w:rPr>
                <w:color w:val="1F497D" w:themeColor="text2"/>
                <w:sz w:val="22"/>
                <w:szCs w:val="24"/>
              </w:rPr>
            </w:pPr>
            <w:r w:rsidRPr="005C7A56">
              <w:rPr>
                <w:color w:val="1F497D" w:themeColor="text2"/>
                <w:sz w:val="22"/>
                <w:szCs w:val="24"/>
              </w:rPr>
              <w:t>5.00</w:t>
            </w:r>
          </w:p>
        </w:tc>
      </w:tr>
      <w:tr w:rsidR="005C7A56" w:rsidRPr="00705A76" w14:paraId="5D4D5850" w14:textId="77777777" w:rsidTr="00EC5286">
        <w:trPr>
          <w:cantSplit/>
          <w:trHeight w:val="216"/>
        </w:trPr>
        <w:tc>
          <w:tcPr>
            <w:tcW w:w="96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06E3859D" w14:textId="7B41D3B2" w:rsidR="005C7A56" w:rsidRPr="00B11565" w:rsidRDefault="005C7A56" w:rsidP="00EC5286">
            <w:pPr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>1</w:t>
            </w:r>
          </w:p>
        </w:tc>
        <w:tc>
          <w:tcPr>
            <w:tcW w:w="4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61899DB7" w14:textId="7B245D11" w:rsidR="005C7A56" w:rsidRDefault="005C7A56" w:rsidP="00EC5286">
            <w:pPr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>Small Purse</w:t>
            </w:r>
          </w:p>
        </w:tc>
        <w:tc>
          <w:tcPr>
            <w:tcW w:w="16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bottom"/>
          </w:tcPr>
          <w:p w14:paraId="777472D5" w14:textId="0CF3BD5B" w:rsidR="005C7A56" w:rsidRDefault="005C7A56" w:rsidP="00EC5286">
            <w:pPr>
              <w:pStyle w:val="Right-alignedtext"/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>7.50</w:t>
            </w:r>
          </w:p>
        </w:tc>
        <w:tc>
          <w:tcPr>
            <w:tcW w:w="167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665129" w14:textId="7C90309C" w:rsidR="005C7A56" w:rsidRDefault="005C7A56" w:rsidP="00EC5286">
            <w:pPr>
              <w:pStyle w:val="Right-alignedtext"/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>7.50</w:t>
            </w:r>
          </w:p>
        </w:tc>
        <w:tc>
          <w:tcPr>
            <w:tcW w:w="14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75446E6E" w14:textId="330725DC" w:rsidR="005C7A56" w:rsidRPr="005C7A56" w:rsidRDefault="005C7A56" w:rsidP="00EC5286">
            <w:pPr>
              <w:pStyle w:val="Right-alignedtext"/>
              <w:rPr>
                <w:color w:val="1F497D" w:themeColor="text2"/>
                <w:sz w:val="22"/>
                <w:szCs w:val="24"/>
              </w:rPr>
            </w:pPr>
            <w:r w:rsidRPr="005C7A56">
              <w:rPr>
                <w:color w:val="1F497D" w:themeColor="text2"/>
                <w:sz w:val="22"/>
                <w:szCs w:val="24"/>
              </w:rPr>
              <w:t>1.50</w:t>
            </w:r>
          </w:p>
        </w:tc>
      </w:tr>
      <w:tr w:rsidR="00CC6041" w:rsidRPr="00705A76" w14:paraId="7099C8D2" w14:textId="77777777" w:rsidTr="00EC5286">
        <w:trPr>
          <w:cantSplit/>
          <w:trHeight w:val="216"/>
        </w:trPr>
        <w:tc>
          <w:tcPr>
            <w:tcW w:w="7154" w:type="dxa"/>
            <w:gridSpan w:val="3"/>
            <w:tcBorders>
              <w:top w:val="single" w:sz="18" w:space="0" w:color="A6A6A6" w:themeColor="background1" w:themeShade="A6"/>
              <w:left w:val="single" w:sz="18" w:space="0" w:color="A6A6A6" w:themeColor="background1" w:themeShade="A6"/>
              <w:bottom w:val="single" w:sz="18" w:space="0" w:color="A6A6A6" w:themeColor="background1" w:themeShade="A6"/>
              <w:right w:val="single" w:sz="18" w:space="0" w:color="A6A6A6" w:themeColor="background1" w:themeShade="A6"/>
            </w:tcBorders>
            <w:shd w:val="clear" w:color="auto" w:fill="auto"/>
            <w:vAlign w:val="center"/>
          </w:tcPr>
          <w:p w14:paraId="562618B6" w14:textId="77777777" w:rsidR="00CC6041" w:rsidRPr="00705A76" w:rsidRDefault="00CC6041" w:rsidP="00EC5286">
            <w:pPr>
              <w:pStyle w:val="Right-alignedtext"/>
              <w:rPr>
                <w:rFonts w:asciiTheme="majorHAnsi" w:hAnsiTheme="majorHAnsi"/>
                <w:color w:val="1F497D" w:themeColor="text2"/>
                <w:sz w:val="20"/>
              </w:rPr>
            </w:pPr>
            <w:r w:rsidRPr="00705A76">
              <w:rPr>
                <w:rFonts w:asciiTheme="majorHAnsi" w:hAnsiTheme="majorHAnsi"/>
                <w:color w:val="1F497D" w:themeColor="text2"/>
                <w:sz w:val="24"/>
              </w:rPr>
              <w:t>Total</w:t>
            </w:r>
          </w:p>
        </w:tc>
        <w:tc>
          <w:tcPr>
            <w:tcW w:w="1672" w:type="dxa"/>
            <w:tcBorders>
              <w:top w:val="single" w:sz="18" w:space="0" w:color="A6A6A6" w:themeColor="background1" w:themeShade="A6"/>
              <w:left w:val="single" w:sz="18" w:space="0" w:color="A6A6A6" w:themeColor="background1" w:themeShade="A6"/>
              <w:bottom w:val="single" w:sz="18" w:space="0" w:color="A6A6A6" w:themeColor="background1" w:themeShade="A6"/>
              <w:right w:val="single" w:sz="18" w:space="0" w:color="A6A6A6" w:themeColor="background1" w:themeShade="A6"/>
            </w:tcBorders>
          </w:tcPr>
          <w:p w14:paraId="0E8EE752" w14:textId="25491A26" w:rsidR="00CC6041" w:rsidRPr="00705A76" w:rsidRDefault="00CC6041" w:rsidP="005C7A56">
            <w:pPr>
              <w:pStyle w:val="Right-alignedtext"/>
              <w:rPr>
                <w:rFonts w:asciiTheme="majorHAnsi" w:hAnsiTheme="majorHAnsi"/>
                <w:color w:val="1F497D" w:themeColor="text2"/>
                <w:sz w:val="20"/>
              </w:rPr>
            </w:pPr>
            <w:r>
              <w:rPr>
                <w:rFonts w:asciiTheme="majorHAnsi" w:hAnsiTheme="majorHAnsi"/>
                <w:color w:val="1F497D" w:themeColor="text2"/>
                <w:sz w:val="28"/>
              </w:rPr>
              <w:t>£</w:t>
            </w:r>
            <w:r w:rsidR="005C7A56">
              <w:rPr>
                <w:rFonts w:asciiTheme="majorHAnsi" w:hAnsiTheme="majorHAnsi"/>
                <w:color w:val="1F497D" w:themeColor="text2"/>
                <w:sz w:val="28"/>
              </w:rPr>
              <w:t>32</w:t>
            </w:r>
            <w:r w:rsidR="00043F4F">
              <w:rPr>
                <w:rFonts w:asciiTheme="majorHAnsi" w:hAnsiTheme="majorHAnsi"/>
                <w:color w:val="1F497D" w:themeColor="text2"/>
                <w:sz w:val="28"/>
              </w:rPr>
              <w:t>.</w:t>
            </w:r>
            <w:r w:rsidR="005C7A56">
              <w:rPr>
                <w:rFonts w:asciiTheme="majorHAnsi" w:hAnsiTheme="majorHAnsi"/>
                <w:color w:val="1F497D" w:themeColor="text2"/>
                <w:sz w:val="28"/>
              </w:rPr>
              <w:t>5</w:t>
            </w:r>
            <w:r w:rsidR="00043F4F">
              <w:rPr>
                <w:rFonts w:asciiTheme="majorHAnsi" w:hAnsiTheme="majorHAnsi"/>
                <w:color w:val="1F497D" w:themeColor="text2"/>
                <w:sz w:val="28"/>
              </w:rPr>
              <w:t>0</w:t>
            </w:r>
          </w:p>
        </w:tc>
        <w:tc>
          <w:tcPr>
            <w:tcW w:w="1484" w:type="dxa"/>
            <w:tcBorders>
              <w:top w:val="single" w:sz="18" w:space="0" w:color="A6A6A6" w:themeColor="background1" w:themeShade="A6"/>
              <w:left w:val="single" w:sz="18" w:space="0" w:color="A6A6A6" w:themeColor="background1" w:themeShade="A6"/>
              <w:bottom w:val="single" w:sz="18" w:space="0" w:color="A6A6A6" w:themeColor="background1" w:themeShade="A6"/>
              <w:right w:val="single" w:sz="18" w:space="0" w:color="A6A6A6" w:themeColor="background1" w:themeShade="A6"/>
            </w:tcBorders>
          </w:tcPr>
          <w:p w14:paraId="1B4CE92B" w14:textId="78BB4D37" w:rsidR="00CC6041" w:rsidRPr="005C7A56" w:rsidRDefault="005C7A56" w:rsidP="00AF6106">
            <w:pPr>
              <w:pStyle w:val="Right-alignedtext"/>
              <w:rPr>
                <w:color w:val="1F497D" w:themeColor="text2"/>
                <w:sz w:val="22"/>
                <w:szCs w:val="24"/>
              </w:rPr>
            </w:pPr>
            <w:r w:rsidRPr="005C7A56">
              <w:rPr>
                <w:color w:val="1F497D" w:themeColor="text2"/>
                <w:sz w:val="22"/>
                <w:szCs w:val="24"/>
              </w:rPr>
              <w:t>6.5</w:t>
            </w:r>
            <w:r w:rsidR="00043F4F" w:rsidRPr="005C7A56">
              <w:rPr>
                <w:color w:val="1F497D" w:themeColor="text2"/>
                <w:sz w:val="22"/>
                <w:szCs w:val="24"/>
              </w:rPr>
              <w:t>0</w:t>
            </w:r>
          </w:p>
        </w:tc>
      </w:tr>
    </w:tbl>
    <w:p w14:paraId="26D35A36" w14:textId="77777777" w:rsidR="00D17B2C" w:rsidRDefault="00D17B2C" w:rsidP="00D17B2C">
      <w:pPr>
        <w:rPr>
          <w:b/>
          <w:color w:val="1F497D" w:themeColor="text2"/>
          <w:sz w:val="24"/>
        </w:rPr>
      </w:pPr>
    </w:p>
    <w:p w14:paraId="51B12BF3" w14:textId="77777777" w:rsidR="00AF6106" w:rsidRDefault="00AF6106" w:rsidP="00D17B2C">
      <w:pPr>
        <w:rPr>
          <w:b/>
          <w:color w:val="1F497D" w:themeColor="text2"/>
          <w:sz w:val="24"/>
        </w:rPr>
      </w:pPr>
    </w:p>
    <w:p w14:paraId="289ECF3A" w14:textId="539336FB" w:rsidR="00D17B2C" w:rsidRDefault="00D17B2C" w:rsidP="00D17B2C">
      <w:pPr>
        <w:rPr>
          <w:b/>
          <w:color w:val="1F497D" w:themeColor="text2"/>
          <w:sz w:val="24"/>
        </w:rPr>
      </w:pPr>
      <w:r w:rsidRPr="007A3A88">
        <w:rPr>
          <w:b/>
          <w:color w:val="1F497D" w:themeColor="text2"/>
          <w:sz w:val="24"/>
        </w:rPr>
        <w:t>Please provide an invoice for the above items</w:t>
      </w:r>
      <w:r>
        <w:rPr>
          <w:b/>
          <w:color w:val="1F497D" w:themeColor="text2"/>
          <w:sz w:val="24"/>
        </w:rPr>
        <w:t xml:space="preserve"> including your </w:t>
      </w:r>
      <w:r w:rsidRPr="007A3A88">
        <w:rPr>
          <w:b/>
          <w:color w:val="1F497D" w:themeColor="text2"/>
          <w:sz w:val="24"/>
        </w:rPr>
        <w:t>Bank Account details for payment</w:t>
      </w:r>
      <w:r>
        <w:rPr>
          <w:b/>
          <w:color w:val="1F497D" w:themeColor="text2"/>
          <w:sz w:val="24"/>
        </w:rPr>
        <w:t>.</w:t>
      </w:r>
    </w:p>
    <w:tbl>
      <w:tblPr>
        <w:tblStyle w:val="TableGrid"/>
        <w:tblW w:w="0" w:type="auto"/>
        <w:tblInd w:w="108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35"/>
        <w:gridCol w:w="3686"/>
      </w:tblGrid>
      <w:tr w:rsidR="00D17B2C" w:rsidRPr="00D61E88" w14:paraId="7CDAEEFF" w14:textId="77777777" w:rsidTr="00A96EF9">
        <w:trPr>
          <w:trHeight w:val="373"/>
        </w:trPr>
        <w:tc>
          <w:tcPr>
            <w:tcW w:w="2835" w:type="dxa"/>
          </w:tcPr>
          <w:p w14:paraId="6F80B79D" w14:textId="77777777" w:rsidR="00D17B2C" w:rsidRPr="007A3A88" w:rsidRDefault="00D17B2C" w:rsidP="00A96EF9">
            <w:pPr>
              <w:spacing w:before="60" w:after="60"/>
              <w:jc w:val="right"/>
              <w:rPr>
                <w:color w:val="1F497D" w:themeColor="text2"/>
                <w:sz w:val="22"/>
                <w:szCs w:val="18"/>
              </w:rPr>
            </w:pPr>
            <w:r w:rsidRPr="007A3A88">
              <w:rPr>
                <w:color w:val="1F497D" w:themeColor="text2"/>
                <w:sz w:val="22"/>
                <w:szCs w:val="18"/>
              </w:rPr>
              <w:t>Name on the account</w:t>
            </w:r>
          </w:p>
        </w:tc>
        <w:tc>
          <w:tcPr>
            <w:tcW w:w="3686" w:type="dxa"/>
          </w:tcPr>
          <w:p w14:paraId="3810F02E" w14:textId="77777777" w:rsidR="00D17B2C" w:rsidRPr="007A3A88" w:rsidRDefault="00D17B2C" w:rsidP="00A96EF9">
            <w:pPr>
              <w:spacing w:before="60" w:after="60"/>
              <w:rPr>
                <w:color w:val="1F497D" w:themeColor="text2"/>
                <w:sz w:val="22"/>
                <w:szCs w:val="18"/>
              </w:rPr>
            </w:pPr>
          </w:p>
        </w:tc>
      </w:tr>
      <w:tr w:rsidR="00D17B2C" w:rsidRPr="00D61E88" w14:paraId="1ED2EDA6" w14:textId="77777777" w:rsidTr="00A96EF9">
        <w:trPr>
          <w:trHeight w:val="373"/>
        </w:trPr>
        <w:tc>
          <w:tcPr>
            <w:tcW w:w="2835" w:type="dxa"/>
          </w:tcPr>
          <w:p w14:paraId="760FA81E" w14:textId="77777777" w:rsidR="00D17B2C" w:rsidRPr="007A3A88" w:rsidRDefault="00D17B2C" w:rsidP="00A96EF9">
            <w:pPr>
              <w:spacing w:before="60" w:after="60"/>
              <w:jc w:val="right"/>
              <w:rPr>
                <w:color w:val="1F497D" w:themeColor="text2"/>
                <w:sz w:val="22"/>
                <w:szCs w:val="18"/>
              </w:rPr>
            </w:pPr>
            <w:r w:rsidRPr="007A3A88">
              <w:rPr>
                <w:color w:val="1F497D" w:themeColor="text2"/>
                <w:sz w:val="22"/>
                <w:szCs w:val="18"/>
              </w:rPr>
              <w:t>Sort Code</w:t>
            </w:r>
          </w:p>
        </w:tc>
        <w:tc>
          <w:tcPr>
            <w:tcW w:w="3686" w:type="dxa"/>
          </w:tcPr>
          <w:p w14:paraId="51B16DED" w14:textId="77777777" w:rsidR="00D17B2C" w:rsidRPr="007A3A88" w:rsidRDefault="00D17B2C" w:rsidP="00A96EF9">
            <w:pPr>
              <w:spacing w:before="60" w:after="60"/>
              <w:rPr>
                <w:color w:val="1F497D" w:themeColor="text2"/>
                <w:sz w:val="22"/>
                <w:szCs w:val="18"/>
              </w:rPr>
            </w:pPr>
          </w:p>
        </w:tc>
      </w:tr>
      <w:tr w:rsidR="00D17B2C" w:rsidRPr="00D61E88" w14:paraId="7010B524" w14:textId="77777777" w:rsidTr="00A96EF9">
        <w:trPr>
          <w:trHeight w:val="373"/>
        </w:trPr>
        <w:tc>
          <w:tcPr>
            <w:tcW w:w="2835" w:type="dxa"/>
          </w:tcPr>
          <w:p w14:paraId="1CF3B6E6" w14:textId="77777777" w:rsidR="00D17B2C" w:rsidRPr="007A3A88" w:rsidRDefault="00D17B2C" w:rsidP="00A96EF9">
            <w:pPr>
              <w:spacing w:before="60" w:after="60"/>
              <w:jc w:val="right"/>
              <w:rPr>
                <w:color w:val="1F497D" w:themeColor="text2"/>
                <w:sz w:val="22"/>
                <w:szCs w:val="18"/>
              </w:rPr>
            </w:pPr>
            <w:r w:rsidRPr="007A3A88">
              <w:rPr>
                <w:color w:val="1F497D" w:themeColor="text2"/>
                <w:sz w:val="22"/>
                <w:szCs w:val="18"/>
              </w:rPr>
              <w:t>Account Number</w:t>
            </w:r>
          </w:p>
        </w:tc>
        <w:tc>
          <w:tcPr>
            <w:tcW w:w="3686" w:type="dxa"/>
          </w:tcPr>
          <w:p w14:paraId="4CBC54DE" w14:textId="77777777" w:rsidR="00D17B2C" w:rsidRPr="007A3A88" w:rsidRDefault="00D17B2C" w:rsidP="00A96EF9">
            <w:pPr>
              <w:spacing w:before="60" w:after="60"/>
              <w:rPr>
                <w:color w:val="1F497D" w:themeColor="text2"/>
                <w:sz w:val="22"/>
                <w:szCs w:val="18"/>
              </w:rPr>
            </w:pPr>
          </w:p>
        </w:tc>
      </w:tr>
    </w:tbl>
    <w:p w14:paraId="7D76D9EC" w14:textId="77777777" w:rsidR="00AF6106" w:rsidRDefault="00AF6106" w:rsidP="00D17B2C">
      <w:pPr>
        <w:rPr>
          <w:b/>
          <w:color w:val="1F497D" w:themeColor="text2"/>
          <w:sz w:val="24"/>
        </w:rPr>
      </w:pPr>
    </w:p>
    <w:p w14:paraId="4C0226E1" w14:textId="4A8F7B37" w:rsidR="00D17B2C" w:rsidRPr="005C7A56" w:rsidRDefault="00D17B2C" w:rsidP="00D17B2C">
      <w:pPr>
        <w:rPr>
          <w:b/>
          <w:i/>
          <w:color w:val="1F497D" w:themeColor="text2"/>
          <w:sz w:val="24"/>
        </w:rPr>
      </w:pPr>
      <w:r w:rsidRPr="005C7A56">
        <w:rPr>
          <w:b/>
          <w:i/>
          <w:color w:val="1F497D" w:themeColor="text2"/>
          <w:sz w:val="24"/>
        </w:rPr>
        <w:t xml:space="preserve">Our commission is the sale price less 20% </w:t>
      </w:r>
      <w:r w:rsidRPr="005C7A56">
        <w:rPr>
          <w:b/>
          <w:i/>
          <w:color w:val="1F497D" w:themeColor="text2"/>
          <w:sz w:val="24"/>
        </w:rPr>
        <w:tab/>
      </w:r>
    </w:p>
    <w:p w14:paraId="3256E4AC" w14:textId="77777777" w:rsidR="00AF6106" w:rsidRDefault="00AF6106" w:rsidP="00D17B2C">
      <w:pPr>
        <w:rPr>
          <w:b/>
          <w:color w:val="1F497D" w:themeColor="text2"/>
          <w:sz w:val="24"/>
        </w:rPr>
      </w:pPr>
    </w:p>
    <w:p w14:paraId="669ECBE8" w14:textId="77777777" w:rsidR="005C7A56" w:rsidRDefault="00D17B2C" w:rsidP="00D17B2C">
      <w:pPr>
        <w:rPr>
          <w:b/>
          <w:color w:val="1F497D" w:themeColor="text2"/>
          <w:sz w:val="24"/>
        </w:rPr>
      </w:pPr>
      <w:r>
        <w:rPr>
          <w:b/>
          <w:color w:val="1F497D" w:themeColor="text2"/>
          <w:sz w:val="24"/>
        </w:rPr>
        <w:t xml:space="preserve">Payment for this period will be made against </w:t>
      </w:r>
      <w:r w:rsidR="00AF6106">
        <w:rPr>
          <w:b/>
          <w:color w:val="1F497D" w:themeColor="text2"/>
          <w:sz w:val="24"/>
        </w:rPr>
        <w:t xml:space="preserve">a </w:t>
      </w:r>
      <w:r w:rsidRPr="007A3A88">
        <w:rPr>
          <w:b/>
          <w:color w:val="1F497D" w:themeColor="text2"/>
          <w:sz w:val="24"/>
        </w:rPr>
        <w:t>Government Order</w:t>
      </w:r>
      <w:r w:rsidR="00AF6106">
        <w:rPr>
          <w:b/>
          <w:color w:val="1F497D" w:themeColor="text2"/>
          <w:sz w:val="24"/>
        </w:rPr>
        <w:t xml:space="preserve">. </w:t>
      </w:r>
    </w:p>
    <w:p w14:paraId="099A68DF" w14:textId="23C505B8" w:rsidR="00D17B2C" w:rsidRPr="007A3A88" w:rsidRDefault="00AF6106" w:rsidP="00D17B2C">
      <w:pPr>
        <w:rPr>
          <w:b/>
          <w:color w:val="1F497D" w:themeColor="text2"/>
          <w:sz w:val="24"/>
        </w:rPr>
      </w:pPr>
      <w:r>
        <w:rPr>
          <w:b/>
          <w:color w:val="1F497D" w:themeColor="text2"/>
          <w:sz w:val="24"/>
        </w:rPr>
        <w:t xml:space="preserve">For reconciliation, please reference: </w:t>
      </w:r>
      <w:sdt>
        <w:sdtPr>
          <w:rPr>
            <w:b/>
            <w:color w:val="1F497D" w:themeColor="text2"/>
            <w:sz w:val="24"/>
          </w:rPr>
          <w:alias w:val="PO Ref"/>
          <w:tag w:val="CustomerID"/>
          <w:id w:val="1344677294"/>
          <w:placeholder>
            <w:docPart w:val="3E31F529EDC145BE8A70E4918A6EF09F"/>
          </w:placeholder>
          <w:dataBinding w:prefixMappings="xmlns:ns0='http://schemas.microsoft.com/office/2006/metadata/properties' xmlns:ns1='http://www.w3.org/2001/XMLSchema-instance' xmlns:ns2='314612e8-b08c-40d9-8ed7-f91aa2fcc65e' xmlns:ns3='http://schemas.microsoft.com/sharepoint/v3/fields' xmlns:ns4='http://schemas.microsoft.com/sharepoint/v3' " w:xpath="/ns0:properties[1]/documentManagement[1]/ns4:CustomerID[1]" w:storeItemID="{562FBF11-1097-4686-A143-BA2AC086A074}"/>
          <w:text/>
        </w:sdtPr>
        <w:sdtEndPr/>
        <w:sdtContent>
          <w:r>
            <w:rPr>
              <w:b/>
              <w:color w:val="1F497D" w:themeColor="text2"/>
              <w:sz w:val="24"/>
              <w:lang w:val="en-GB"/>
            </w:rPr>
            <w:t>Shop202</w:t>
          </w:r>
          <w:r w:rsidR="005C7A56">
            <w:rPr>
              <w:b/>
              <w:color w:val="1F497D" w:themeColor="text2"/>
              <w:sz w:val="24"/>
              <w:lang w:val="en-GB"/>
            </w:rPr>
            <w:t>1-1-M</w:t>
          </w:r>
          <w:r>
            <w:rPr>
              <w:b/>
              <w:color w:val="1F497D" w:themeColor="text2"/>
              <w:sz w:val="24"/>
              <w:lang w:val="en-GB"/>
            </w:rPr>
            <w:t>H</w:t>
          </w:r>
        </w:sdtContent>
      </w:sdt>
    </w:p>
    <w:p w14:paraId="722E9DFF" w14:textId="77777777" w:rsidR="00FA0A90" w:rsidRPr="00CC6041" w:rsidRDefault="00FA0A90" w:rsidP="00CC6041"/>
    <w:sectPr w:rsidR="00FA0A90" w:rsidRPr="00CC6041" w:rsidSect="0083202F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2E9E02" w14:textId="77777777" w:rsidR="00C67F35" w:rsidRDefault="00C67F35" w:rsidP="00C67F35">
      <w:r>
        <w:separator/>
      </w:r>
    </w:p>
  </w:endnote>
  <w:endnote w:type="continuationSeparator" w:id="0">
    <w:p w14:paraId="722E9E03" w14:textId="77777777" w:rsidR="00C67F35" w:rsidRDefault="00C67F35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2E9E00" w14:textId="77777777" w:rsidR="00C67F35" w:rsidRDefault="00C67F35" w:rsidP="00C67F35">
      <w:r>
        <w:separator/>
      </w:r>
    </w:p>
  </w:footnote>
  <w:footnote w:type="continuationSeparator" w:id="0">
    <w:p w14:paraId="722E9E01" w14:textId="77777777" w:rsidR="00C67F35" w:rsidRDefault="00C67F35" w:rsidP="00C6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Logo placeholder" style="width:67.5pt;height:33.75pt" o:bullet="t">
        <v:imagedata r:id="rId1" o:title="template_logo"/>
      </v:shape>
    </w:pict>
  </w:numPicBullet>
  <w:abstractNum w:abstractNumId="0" w15:restartNumberingAfterBreak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BF2"/>
    <w:rsid w:val="00010191"/>
    <w:rsid w:val="00034539"/>
    <w:rsid w:val="00041B4A"/>
    <w:rsid w:val="00043F4F"/>
    <w:rsid w:val="000653AC"/>
    <w:rsid w:val="00077685"/>
    <w:rsid w:val="00097EDA"/>
    <w:rsid w:val="000E042A"/>
    <w:rsid w:val="000F6B47"/>
    <w:rsid w:val="000F7D4F"/>
    <w:rsid w:val="00102CA2"/>
    <w:rsid w:val="00140EA0"/>
    <w:rsid w:val="001730EB"/>
    <w:rsid w:val="001E4A8B"/>
    <w:rsid w:val="001E63D2"/>
    <w:rsid w:val="001E7EBF"/>
    <w:rsid w:val="001F0F9F"/>
    <w:rsid w:val="00202E66"/>
    <w:rsid w:val="002523E9"/>
    <w:rsid w:val="002F6035"/>
    <w:rsid w:val="00304275"/>
    <w:rsid w:val="00311C97"/>
    <w:rsid w:val="003272DA"/>
    <w:rsid w:val="0035067A"/>
    <w:rsid w:val="0035293A"/>
    <w:rsid w:val="003B4AFD"/>
    <w:rsid w:val="003C7693"/>
    <w:rsid w:val="003E5FCD"/>
    <w:rsid w:val="003F3425"/>
    <w:rsid w:val="00400842"/>
    <w:rsid w:val="004105E4"/>
    <w:rsid w:val="00441785"/>
    <w:rsid w:val="00442CDA"/>
    <w:rsid w:val="0045588D"/>
    <w:rsid w:val="004F1C00"/>
    <w:rsid w:val="004F202D"/>
    <w:rsid w:val="005209B5"/>
    <w:rsid w:val="00521569"/>
    <w:rsid w:val="00547748"/>
    <w:rsid w:val="00585539"/>
    <w:rsid w:val="005865E7"/>
    <w:rsid w:val="005C7A56"/>
    <w:rsid w:val="005D4480"/>
    <w:rsid w:val="0063560D"/>
    <w:rsid w:val="00704C33"/>
    <w:rsid w:val="00705699"/>
    <w:rsid w:val="0074787C"/>
    <w:rsid w:val="00755F57"/>
    <w:rsid w:val="00763EF4"/>
    <w:rsid w:val="0076761C"/>
    <w:rsid w:val="007B38EB"/>
    <w:rsid w:val="007F242B"/>
    <w:rsid w:val="007F26AC"/>
    <w:rsid w:val="008079C3"/>
    <w:rsid w:val="008171B1"/>
    <w:rsid w:val="00820427"/>
    <w:rsid w:val="0083202F"/>
    <w:rsid w:val="008C5A0E"/>
    <w:rsid w:val="008E45DF"/>
    <w:rsid w:val="0090618B"/>
    <w:rsid w:val="00953D43"/>
    <w:rsid w:val="00954EF9"/>
    <w:rsid w:val="009660A5"/>
    <w:rsid w:val="00975420"/>
    <w:rsid w:val="00987BEA"/>
    <w:rsid w:val="009A0A91"/>
    <w:rsid w:val="009C1689"/>
    <w:rsid w:val="009D0ECF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AF6106"/>
    <w:rsid w:val="00B11565"/>
    <w:rsid w:val="00B629A1"/>
    <w:rsid w:val="00B9178F"/>
    <w:rsid w:val="00BE6C61"/>
    <w:rsid w:val="00C30C62"/>
    <w:rsid w:val="00C50F0E"/>
    <w:rsid w:val="00C650E6"/>
    <w:rsid w:val="00C67F35"/>
    <w:rsid w:val="00C810A3"/>
    <w:rsid w:val="00CA1C8D"/>
    <w:rsid w:val="00CA4BCD"/>
    <w:rsid w:val="00CC6041"/>
    <w:rsid w:val="00CC6BF2"/>
    <w:rsid w:val="00CF5BB8"/>
    <w:rsid w:val="00D1799B"/>
    <w:rsid w:val="00D17B2C"/>
    <w:rsid w:val="00D719AB"/>
    <w:rsid w:val="00D824D4"/>
    <w:rsid w:val="00DB454F"/>
    <w:rsid w:val="00E020A7"/>
    <w:rsid w:val="00E47AE6"/>
    <w:rsid w:val="00E47F00"/>
    <w:rsid w:val="00E97E88"/>
    <w:rsid w:val="00EB4F05"/>
    <w:rsid w:val="00ED4D9C"/>
    <w:rsid w:val="00ED5BBA"/>
    <w:rsid w:val="00F1654D"/>
    <w:rsid w:val="00F23482"/>
    <w:rsid w:val="00F432C7"/>
    <w:rsid w:val="00F45F0F"/>
    <w:rsid w:val="00F56369"/>
    <w:rsid w:val="00F67225"/>
    <w:rsid w:val="00F77FBF"/>
    <w:rsid w:val="00FA0A90"/>
    <w:rsid w:val="00FB52EE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  <w14:docId w14:val="722E9D9B"/>
  <w15:docId w15:val="{DC16A7E6-0F52-4D31-AA38-825D44AD7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E61C950851F46F898AEA7CB3D9C74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FAE9CA-1C72-49CD-9817-E9BFB539237D}"/>
      </w:docPartPr>
      <w:docPartBody>
        <w:p w:rsidR="00711EB0" w:rsidRDefault="00801D3A" w:rsidP="00801D3A">
          <w:pPr>
            <w:pStyle w:val="2E61C950851F46F898AEA7CB3D9C74AD"/>
          </w:pPr>
          <w:r w:rsidRPr="00356D40">
            <w:rPr>
              <w:rStyle w:val="PlaceholderText"/>
            </w:rPr>
            <w:t>[Title]</w:t>
          </w:r>
        </w:p>
      </w:docPartBody>
    </w:docPart>
    <w:docPart>
      <w:docPartPr>
        <w:name w:val="9802CE7198D7444E8B4BD633306D37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70CCA7-D0F9-4D60-8BCB-1C00A2D896CF}"/>
      </w:docPartPr>
      <w:docPartBody>
        <w:p w:rsidR="00711EB0" w:rsidRDefault="00801D3A" w:rsidP="00801D3A">
          <w:pPr>
            <w:pStyle w:val="9802CE7198D7444E8B4BD633306D37DB"/>
          </w:pPr>
          <w:r>
            <w:t>[Click to select date]</w:t>
          </w:r>
        </w:p>
      </w:docPartBody>
    </w:docPart>
    <w:docPart>
      <w:docPartPr>
        <w:name w:val="3E31F529EDC145BE8A70E4918A6EF0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1C5E85-A209-467B-999B-9BDAB92EFDBA}"/>
      </w:docPartPr>
      <w:docPartBody>
        <w:p w:rsidR="0082425E" w:rsidRDefault="00F62F85" w:rsidP="00F62F85">
          <w:pPr>
            <w:pStyle w:val="3E31F529EDC145BE8A70E4918A6EF09F"/>
          </w:pPr>
          <w:r w:rsidRPr="002E3D41">
            <w:rPr>
              <w:rStyle w:val="PlaceholderText"/>
            </w:rPr>
            <w:t>[PO Ref]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44282D"/>
    <w:rsid w:val="00711EB0"/>
    <w:rsid w:val="00786936"/>
    <w:rsid w:val="00801D3A"/>
    <w:rsid w:val="0082425E"/>
    <w:rsid w:val="008565E8"/>
    <w:rsid w:val="00F6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AD561E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F62F85"/>
    <w:rPr>
      <w:color w:val="808080"/>
    </w:rPr>
  </w:style>
  <w:style w:type="paragraph" w:customStyle="1" w:styleId="3A14DCD62ED34305ABDCDD9C4A0A4E9D">
    <w:name w:val="3A14DCD62ED34305ABDCDD9C4A0A4E9D"/>
    <w:rsid w:val="00801D3A"/>
  </w:style>
  <w:style w:type="paragraph" w:customStyle="1" w:styleId="A2013E4F1E5B489CA4B74FC61EF81E59">
    <w:name w:val="A2013E4F1E5B489CA4B74FC61EF81E59"/>
    <w:rsid w:val="00801D3A"/>
  </w:style>
  <w:style w:type="paragraph" w:customStyle="1" w:styleId="764EF5C7E6304E0D9B95B878DDDD4421">
    <w:name w:val="764EF5C7E6304E0D9B95B878DDDD4421"/>
    <w:rsid w:val="00801D3A"/>
  </w:style>
  <w:style w:type="paragraph" w:customStyle="1" w:styleId="2E61C950851F46F898AEA7CB3D9C74AD">
    <w:name w:val="2E61C950851F46F898AEA7CB3D9C74AD"/>
    <w:rsid w:val="00801D3A"/>
  </w:style>
  <w:style w:type="paragraph" w:customStyle="1" w:styleId="9802CE7198D7444E8B4BD633306D37DB">
    <w:name w:val="9802CE7198D7444E8B4BD633306D37DB"/>
    <w:rsid w:val="00801D3A"/>
  </w:style>
  <w:style w:type="paragraph" w:customStyle="1" w:styleId="3E31F529EDC145BE8A70E4918A6EF09F">
    <w:name w:val="3E31F529EDC145BE8A70E4918A6EF09F"/>
    <w:rsid w:val="00F62F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_Status xmlns="http://schemas.microsoft.com/sharepoint/v3/fields">Closed</_Status>
    <Supplier xmlns="af4025bd-eda9-4d6d-bcbe-7de91e238b29">Snuggles</Supplier>
    <Date_x0020_Stamp xmlns="af4025bd-eda9-4d6d-bcbe-7de91e238b29">2020-12-11T00:00:00+00:00</Date_x0020_Stamp>
    <Value xmlns="af4025bd-eda9-4d6d-bcbe-7de91e238b29">24</Value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Props1.xml><?xml version="1.0" encoding="utf-8"?>
<ds:datastoreItem xmlns:ds="http://schemas.openxmlformats.org/officeDocument/2006/customXml" ds:itemID="{70FDFFD2-1017-4640-98BC-8D809D3ED012}"/>
</file>

<file path=customXml/itemProps2.xml><?xml version="1.0" encoding="utf-8"?>
<ds:datastoreItem xmlns:ds="http://schemas.openxmlformats.org/officeDocument/2006/customXml" ds:itemID="{04150244-54EE-4E57-90C1-B4A084436743}"/>
</file>

<file path=customXml/itemProps3.xml><?xml version="1.0" encoding="utf-8"?>
<ds:datastoreItem xmlns:ds="http://schemas.openxmlformats.org/officeDocument/2006/customXml" ds:itemID="{562FBF11-1097-4686-A143-BA2AC086A074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Simple_Lines_Invoice_Product.dotx</Template>
  <TotalTime>11</TotalTime>
  <Pages>1</Pages>
  <Words>115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/>
  <dc:creator>Ruth Eastham</dc:creator>
  <cp:lastModifiedBy>Ruth Donnelly</cp:lastModifiedBy>
  <cp:revision>6</cp:revision>
  <cp:lastPrinted>2019-10-08T12:14:00Z</cp:lastPrinted>
  <dcterms:created xsi:type="dcterms:W3CDTF">2020-12-11T15:42:00Z</dcterms:created>
  <dcterms:modified xsi:type="dcterms:W3CDTF">2021-06-15T14:22:00Z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9300</vt:r8>
  </property>
</Properties>
</file>